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983" w:rsidRDefault="004A5E5D">
      <w:pPr>
        <w:rPr>
          <w:b/>
          <w:sz w:val="28"/>
          <w:lang w:val="en-US"/>
        </w:rPr>
      </w:pPr>
      <w:r w:rsidRPr="004B2D65">
        <w:rPr>
          <w:b/>
          <w:sz w:val="28"/>
          <w:lang w:val="en-US"/>
        </w:rPr>
        <w:t xml:space="preserve">Additional </w:t>
      </w:r>
      <w:r w:rsidR="00AF0E39" w:rsidRPr="004B2D65">
        <w:rPr>
          <w:b/>
          <w:sz w:val="28"/>
          <w:lang w:val="en-US"/>
        </w:rPr>
        <w:t>f</w:t>
      </w:r>
      <w:r w:rsidR="00654EE5" w:rsidRPr="004B2D65">
        <w:rPr>
          <w:b/>
          <w:sz w:val="28"/>
          <w:lang w:val="en-US"/>
        </w:rPr>
        <w:t xml:space="preserve">ile 3: </w:t>
      </w:r>
      <w:r w:rsidR="00654EE5">
        <w:rPr>
          <w:b/>
          <w:sz w:val="28"/>
          <w:lang w:val="en-US"/>
        </w:rPr>
        <w:t>Figure S1</w:t>
      </w:r>
    </w:p>
    <w:p w:rsidR="00654EE5" w:rsidRPr="004A5E5D" w:rsidRDefault="00654EE5">
      <w:pPr>
        <w:rPr>
          <w:lang w:val="en-US"/>
        </w:rPr>
      </w:pPr>
    </w:p>
    <w:p w:rsidR="00BD190D" w:rsidRPr="004B2D65" w:rsidRDefault="004B2D65" w:rsidP="00BD190D">
      <w:pPr>
        <w:rPr>
          <w:noProof/>
          <w:lang w:val="en-US" w:eastAsia="nl-BE"/>
        </w:rPr>
      </w:pPr>
      <w:r>
        <w:rPr>
          <w:noProof/>
          <w:lang w:eastAsia="nl-BE"/>
        </w:rPr>
        <w:drawing>
          <wp:inline distT="0" distB="0" distL="0" distR="0" wp14:anchorId="44C70D91" wp14:editId="4C447EC1">
            <wp:extent cx="5760720" cy="6757670"/>
            <wp:effectExtent l="0" t="0" r="0" b="508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75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190D" w:rsidRDefault="00BD190D" w:rsidP="00BD190D">
      <w:pPr>
        <w:rPr>
          <w:noProof/>
          <w:lang w:val="en-US" w:eastAsia="nl-BE"/>
        </w:rPr>
      </w:pPr>
      <w:r>
        <w:rPr>
          <w:b/>
          <w:noProof/>
          <w:lang w:val="en-US" w:eastAsia="nl-BE"/>
        </w:rPr>
        <w:t>Figure S1</w:t>
      </w:r>
      <w:r>
        <w:rPr>
          <w:noProof/>
          <w:lang w:val="en-US" w:eastAsia="nl-BE"/>
        </w:rPr>
        <w:t xml:space="preserve"> CONSORT diagram for the development cohort</w:t>
      </w:r>
    </w:p>
    <w:p w:rsidR="004A5E5D" w:rsidRPr="004A5E5D" w:rsidRDefault="004A5E5D">
      <w:pPr>
        <w:rPr>
          <w:lang w:val="en-US"/>
        </w:rPr>
      </w:pPr>
    </w:p>
    <w:sectPr w:rsidR="004A5E5D" w:rsidRPr="004A5E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E5D"/>
    <w:rsid w:val="004A5E5D"/>
    <w:rsid w:val="004B2D65"/>
    <w:rsid w:val="00654EE5"/>
    <w:rsid w:val="00712983"/>
    <w:rsid w:val="00730989"/>
    <w:rsid w:val="00A46F4A"/>
    <w:rsid w:val="00AF0E39"/>
    <w:rsid w:val="00BD190D"/>
    <w:rsid w:val="00FD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527330-A7CD-426B-87D1-9353BD182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4A5E5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1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4A08314E</Template>
  <TotalTime>0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Gijsen</dc:creator>
  <cp:keywords/>
  <dc:description/>
  <cp:lastModifiedBy>Matthias Gijsen</cp:lastModifiedBy>
  <cp:revision>3</cp:revision>
  <dcterms:created xsi:type="dcterms:W3CDTF">2020-02-05T13:34:00Z</dcterms:created>
  <dcterms:modified xsi:type="dcterms:W3CDTF">2020-02-05T13:36:00Z</dcterms:modified>
</cp:coreProperties>
</file>